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F3A81" w14:textId="6DA7F296" w:rsidR="007A3F7C" w:rsidRPr="008A1F51" w:rsidRDefault="7048619E" w:rsidP="007A3F7C">
      <w:pPr>
        <w:pStyle w:val="Heading1"/>
      </w:pPr>
      <w:r>
        <w:t>Australia Da</w:t>
      </w:r>
      <w:r w:rsidR="00104731">
        <w:t>y</w:t>
      </w:r>
      <w:r w:rsidR="3D2E5A8A">
        <w:t xml:space="preserve"> -</w:t>
      </w:r>
      <w:r>
        <w:t xml:space="preserve"> Award Nomination Form</w:t>
      </w:r>
    </w:p>
    <w:p w14:paraId="3F0C57F4" w14:textId="6704F60B" w:rsidR="003917EF" w:rsidRPr="00240C62" w:rsidRDefault="003917EF" w:rsidP="003917EF">
      <w:pPr>
        <w:rPr>
          <w:b/>
          <w:bCs/>
        </w:rPr>
      </w:pPr>
      <w:r>
        <w:br/>
      </w:r>
      <w:r w:rsidRPr="00240C62">
        <w:rPr>
          <w:b/>
          <w:bCs/>
        </w:rPr>
        <w:t>Please indicate the location of your nomination:</w:t>
      </w:r>
    </w:p>
    <w:p w14:paraId="7C5E7C26" w14:textId="77777777" w:rsidR="003917EF" w:rsidRDefault="003917EF" w:rsidP="003917EF"/>
    <w:tbl>
      <w:tblPr>
        <w:tblStyle w:val="TableGrid"/>
        <w:tblW w:w="9214" w:type="dxa"/>
        <w:tblInd w:w="-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418"/>
        <w:gridCol w:w="1701"/>
        <w:gridCol w:w="2295"/>
        <w:gridCol w:w="1803"/>
        <w:gridCol w:w="1997"/>
      </w:tblGrid>
      <w:tr w:rsidR="003917EF" w14:paraId="0E1E0783" w14:textId="77777777" w:rsidTr="00052C5A">
        <w:tc>
          <w:tcPr>
            <w:tcW w:w="1418" w:type="dxa"/>
            <w:shd w:val="clear" w:color="auto" w:fill="F2F2F2" w:themeFill="background1" w:themeFillShade="F2"/>
          </w:tcPr>
          <w:p w14:paraId="7267A8EC" w14:textId="594DCF97" w:rsidR="003917EF" w:rsidRDefault="003917EF" w:rsidP="003917EF">
            <w:r>
              <w:t xml:space="preserve">Corryong  </w:t>
            </w:r>
            <w:sdt>
              <w:sdtPr>
                <w:id w:val="98196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01" w:type="dxa"/>
            <w:shd w:val="clear" w:color="auto" w:fill="F2F2F2" w:themeFill="background1" w:themeFillShade="F2"/>
          </w:tcPr>
          <w:p w14:paraId="0DC866EA" w14:textId="495CA385" w:rsidR="003917EF" w:rsidRDefault="003917EF" w:rsidP="003917EF">
            <w:r>
              <w:t xml:space="preserve">Tallangatta  </w:t>
            </w:r>
            <w:sdt>
              <w:sdtPr>
                <w:id w:val="41629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295" w:type="dxa"/>
            <w:shd w:val="clear" w:color="auto" w:fill="F2F2F2" w:themeFill="background1" w:themeFillShade="F2"/>
          </w:tcPr>
          <w:p w14:paraId="5C20D82D" w14:textId="26FAFCB0" w:rsidR="003917EF" w:rsidRDefault="003917EF" w:rsidP="003917EF">
            <w:r>
              <w:t xml:space="preserve">Berringa Peninsula </w:t>
            </w:r>
            <w:sdt>
              <w:sdtPr>
                <w:id w:val="8142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3" w:type="dxa"/>
            <w:shd w:val="clear" w:color="auto" w:fill="F2F2F2" w:themeFill="background1" w:themeFillShade="F2"/>
          </w:tcPr>
          <w:p w14:paraId="731226E3" w14:textId="5887D8BC" w:rsidR="003917EF" w:rsidRDefault="003917EF" w:rsidP="003917EF">
            <w:r>
              <w:t xml:space="preserve">Mitta Valley  </w:t>
            </w:r>
            <w:sdt>
              <w:sdtPr>
                <w:id w:val="69705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97" w:type="dxa"/>
            <w:shd w:val="clear" w:color="auto" w:fill="F2F2F2" w:themeFill="background1" w:themeFillShade="F2"/>
          </w:tcPr>
          <w:p w14:paraId="1A6ACBED" w14:textId="53D59767" w:rsidR="003917EF" w:rsidRDefault="003917EF" w:rsidP="003917EF">
            <w:proofErr w:type="spellStart"/>
            <w:r>
              <w:t>Walwa</w:t>
            </w:r>
            <w:proofErr w:type="spellEnd"/>
            <w:r>
              <w:t>/</w:t>
            </w:r>
            <w:proofErr w:type="spellStart"/>
            <w:r>
              <w:t>Jingellic</w:t>
            </w:r>
            <w:proofErr w:type="spellEnd"/>
            <w:r>
              <w:t xml:space="preserve">  </w:t>
            </w:r>
            <w:sdt>
              <w:sdtPr>
                <w:id w:val="-675652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66C9D23" w14:textId="77777777" w:rsidR="003917EF" w:rsidRDefault="003917EF" w:rsidP="003917EF"/>
    <w:p w14:paraId="24EF29A4" w14:textId="2E5E4F2E" w:rsidR="003917EF" w:rsidRPr="00240C62" w:rsidRDefault="003917EF" w:rsidP="003917EF">
      <w:pPr>
        <w:rPr>
          <w:b/>
          <w:bCs/>
        </w:rPr>
      </w:pPr>
      <w:r w:rsidRPr="00240C62">
        <w:rPr>
          <w:b/>
          <w:bCs/>
        </w:rPr>
        <w:t>Please indicate the award you are nominating for:</w:t>
      </w:r>
    </w:p>
    <w:p w14:paraId="18C688EA" w14:textId="77777777" w:rsidR="003917EF" w:rsidRDefault="003917EF" w:rsidP="003917EF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16"/>
        <w:gridCol w:w="729"/>
      </w:tblGrid>
      <w:tr w:rsidR="003917EF" w14:paraId="48823156" w14:textId="5997471F" w:rsidTr="00052C5A">
        <w:tc>
          <w:tcPr>
            <w:tcW w:w="4516" w:type="dxa"/>
            <w:shd w:val="clear" w:color="auto" w:fill="F2F2F2" w:themeFill="background1" w:themeFillShade="F2"/>
          </w:tcPr>
          <w:p w14:paraId="422CB756" w14:textId="07D8397E" w:rsidR="003917EF" w:rsidRDefault="003917EF" w:rsidP="003917EF">
            <w:r>
              <w:t>Citizen of the year (over 26)</w:t>
            </w:r>
          </w:p>
        </w:tc>
        <w:sdt>
          <w:sdtPr>
            <w:id w:val="-198868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9" w:type="dxa"/>
                <w:shd w:val="clear" w:color="auto" w:fill="F2F2F2" w:themeFill="background1" w:themeFillShade="F2"/>
              </w:tcPr>
              <w:p w14:paraId="1B9056EB" w14:textId="75FFB7D2" w:rsidR="003917EF" w:rsidRDefault="003917EF" w:rsidP="003917E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917EF" w14:paraId="6363DC33" w14:textId="0B632302" w:rsidTr="00052C5A">
        <w:tc>
          <w:tcPr>
            <w:tcW w:w="4516" w:type="dxa"/>
            <w:shd w:val="clear" w:color="auto" w:fill="F2F2F2" w:themeFill="background1" w:themeFillShade="F2"/>
          </w:tcPr>
          <w:p w14:paraId="45AB9AF1" w14:textId="70FD4067" w:rsidR="003917EF" w:rsidRDefault="003917EF" w:rsidP="003917EF">
            <w:r>
              <w:t>Junior Citizen of the year (26 years and under)</w:t>
            </w:r>
          </w:p>
        </w:tc>
        <w:sdt>
          <w:sdtPr>
            <w:id w:val="1858767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9" w:type="dxa"/>
                <w:shd w:val="clear" w:color="auto" w:fill="F2F2F2" w:themeFill="background1" w:themeFillShade="F2"/>
              </w:tcPr>
              <w:p w14:paraId="7542A897" w14:textId="6413BF24" w:rsidR="003917EF" w:rsidRDefault="003917EF" w:rsidP="003917E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917EF" w14:paraId="67C8D3A1" w14:textId="194A90C9" w:rsidTr="00052C5A">
        <w:tc>
          <w:tcPr>
            <w:tcW w:w="4516" w:type="dxa"/>
            <w:shd w:val="clear" w:color="auto" w:fill="F2F2F2" w:themeFill="background1" w:themeFillShade="F2"/>
          </w:tcPr>
          <w:p w14:paraId="090389C4" w14:textId="67809A45" w:rsidR="003917EF" w:rsidRDefault="003917EF" w:rsidP="003917EF">
            <w:r>
              <w:t>Community Group of the year</w:t>
            </w:r>
          </w:p>
        </w:tc>
        <w:sdt>
          <w:sdtPr>
            <w:id w:val="-1896340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9" w:type="dxa"/>
                <w:shd w:val="clear" w:color="auto" w:fill="F2F2F2" w:themeFill="background1" w:themeFillShade="F2"/>
              </w:tcPr>
              <w:p w14:paraId="5CA12019" w14:textId="11F667F2" w:rsidR="003917EF" w:rsidRDefault="003917EF" w:rsidP="003917E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3259BCA" w14:textId="77777777" w:rsidR="003917EF" w:rsidRDefault="003917EF" w:rsidP="003917EF"/>
    <w:p w14:paraId="5A5F7667" w14:textId="2B8EC3AF" w:rsidR="003917EF" w:rsidRDefault="00B4A98F" w:rsidP="7ADF01C4">
      <w:pPr>
        <w:rPr>
          <w:b/>
          <w:bCs/>
        </w:rPr>
      </w:pPr>
      <w:r w:rsidRPr="7ADF01C4">
        <w:rPr>
          <w:b/>
          <w:bCs/>
        </w:rPr>
        <w:t>Please provide details of the person or organization you would like to nominate: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7603"/>
      </w:tblGrid>
      <w:tr w:rsidR="003917EF" w14:paraId="1E9C0F02" w14:textId="77777777" w:rsidTr="7ADF01C4">
        <w:tc>
          <w:tcPr>
            <w:tcW w:w="1418" w:type="dxa"/>
            <w:shd w:val="clear" w:color="auto" w:fill="F2F2F2" w:themeFill="background1" w:themeFillShade="F2"/>
          </w:tcPr>
          <w:p w14:paraId="0A8CFAF1" w14:textId="31686A98" w:rsidR="003917EF" w:rsidRDefault="003917EF" w:rsidP="003917EF">
            <w:r>
              <w:t>Name:</w:t>
            </w:r>
          </w:p>
        </w:tc>
        <w:tc>
          <w:tcPr>
            <w:tcW w:w="7603" w:type="dxa"/>
            <w:shd w:val="clear" w:color="auto" w:fill="F2F2F2" w:themeFill="background1" w:themeFillShade="F2"/>
          </w:tcPr>
          <w:p w14:paraId="5D83A69F" w14:textId="2B9831BB" w:rsidR="003917EF" w:rsidRDefault="003917EF" w:rsidP="003917EF">
            <w:r>
              <w:br/>
            </w:r>
          </w:p>
        </w:tc>
      </w:tr>
      <w:tr w:rsidR="003917EF" w14:paraId="39EC9A20" w14:textId="77777777" w:rsidTr="7ADF01C4">
        <w:tc>
          <w:tcPr>
            <w:tcW w:w="1418" w:type="dxa"/>
            <w:shd w:val="clear" w:color="auto" w:fill="F2F2F2" w:themeFill="background1" w:themeFillShade="F2"/>
          </w:tcPr>
          <w:p w14:paraId="63F8931F" w14:textId="6A4DF2B1" w:rsidR="003917EF" w:rsidRDefault="003917EF" w:rsidP="003917EF">
            <w:r>
              <w:t>Address:</w:t>
            </w:r>
          </w:p>
        </w:tc>
        <w:tc>
          <w:tcPr>
            <w:tcW w:w="7603" w:type="dxa"/>
            <w:shd w:val="clear" w:color="auto" w:fill="F2F2F2" w:themeFill="background1" w:themeFillShade="F2"/>
          </w:tcPr>
          <w:p w14:paraId="5230EC78" w14:textId="385F4CB4" w:rsidR="003917EF" w:rsidRDefault="003917EF" w:rsidP="003917EF">
            <w:r>
              <w:br/>
            </w:r>
          </w:p>
        </w:tc>
      </w:tr>
      <w:tr w:rsidR="003917EF" w14:paraId="5A7C224A" w14:textId="77777777" w:rsidTr="7ADF01C4">
        <w:tc>
          <w:tcPr>
            <w:tcW w:w="1418" w:type="dxa"/>
            <w:shd w:val="clear" w:color="auto" w:fill="F2F2F2" w:themeFill="background1" w:themeFillShade="F2"/>
          </w:tcPr>
          <w:p w14:paraId="44E191FF" w14:textId="3A824BBE" w:rsidR="003917EF" w:rsidRDefault="003917EF" w:rsidP="003917EF">
            <w:r>
              <w:t>Phone:</w:t>
            </w:r>
          </w:p>
        </w:tc>
        <w:tc>
          <w:tcPr>
            <w:tcW w:w="7603" w:type="dxa"/>
            <w:shd w:val="clear" w:color="auto" w:fill="F2F2F2" w:themeFill="background1" w:themeFillShade="F2"/>
          </w:tcPr>
          <w:p w14:paraId="1CAAAB58" w14:textId="69B5B7B4" w:rsidR="003917EF" w:rsidRDefault="003917EF" w:rsidP="003917EF">
            <w:r>
              <w:br/>
            </w:r>
          </w:p>
        </w:tc>
      </w:tr>
      <w:tr w:rsidR="003917EF" w14:paraId="52297E00" w14:textId="77777777" w:rsidTr="7ADF01C4">
        <w:tc>
          <w:tcPr>
            <w:tcW w:w="1418" w:type="dxa"/>
            <w:shd w:val="clear" w:color="auto" w:fill="F2F2F2" w:themeFill="background1" w:themeFillShade="F2"/>
          </w:tcPr>
          <w:p w14:paraId="673C4A1F" w14:textId="6694412A" w:rsidR="003917EF" w:rsidRDefault="003917EF" w:rsidP="003917EF">
            <w:r>
              <w:t>Age/DOB:</w:t>
            </w:r>
          </w:p>
        </w:tc>
        <w:tc>
          <w:tcPr>
            <w:tcW w:w="7603" w:type="dxa"/>
            <w:shd w:val="clear" w:color="auto" w:fill="F2F2F2" w:themeFill="background1" w:themeFillShade="F2"/>
          </w:tcPr>
          <w:p w14:paraId="0EF46DEB" w14:textId="42341951" w:rsidR="003917EF" w:rsidRDefault="003917EF" w:rsidP="003917EF">
            <w:r>
              <w:br/>
            </w:r>
          </w:p>
        </w:tc>
      </w:tr>
    </w:tbl>
    <w:p w14:paraId="021F418D" w14:textId="77777777" w:rsidR="003917EF" w:rsidRDefault="003917EF" w:rsidP="003917EF"/>
    <w:p w14:paraId="3C1339D9" w14:textId="108834A8" w:rsidR="3D2E5A8A" w:rsidRDefault="3D2E5A8A" w:rsidP="7ADF01C4">
      <w:pPr>
        <w:rPr>
          <w:b/>
          <w:bCs/>
        </w:rPr>
      </w:pPr>
      <w:r w:rsidRPr="7ADF01C4">
        <w:rPr>
          <w:b/>
          <w:bCs/>
        </w:rPr>
        <w:t>In what area has the nominee excelled? (e.g. Community Service or welfare, sporting, academic, other):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3917EF" w14:paraId="17E159BD" w14:textId="77777777" w:rsidTr="7ADF01C4">
        <w:trPr>
          <w:trHeight w:val="570"/>
        </w:trPr>
        <w:tc>
          <w:tcPr>
            <w:tcW w:w="9021" w:type="dxa"/>
          </w:tcPr>
          <w:p w14:paraId="1BCCB8FC" w14:textId="48FF0BD6" w:rsidR="003917EF" w:rsidRDefault="003917EF" w:rsidP="003917EF"/>
        </w:tc>
      </w:tr>
    </w:tbl>
    <w:p w14:paraId="444F003B" w14:textId="77777777" w:rsidR="003917EF" w:rsidRDefault="003917EF" w:rsidP="003917EF"/>
    <w:p w14:paraId="580D92BE" w14:textId="057612FE" w:rsidR="00240C62" w:rsidRDefault="3D2E5A8A" w:rsidP="7ADF01C4">
      <w:pPr>
        <w:rPr>
          <w:b/>
          <w:bCs/>
        </w:rPr>
      </w:pPr>
      <w:r w:rsidRPr="7ADF01C4">
        <w:rPr>
          <w:b/>
          <w:bCs/>
        </w:rPr>
        <w:t xml:space="preserve">Please provide </w:t>
      </w:r>
      <w:proofErr w:type="gramStart"/>
      <w:r w:rsidRPr="7ADF01C4">
        <w:rPr>
          <w:b/>
          <w:bCs/>
        </w:rPr>
        <w:t>a brief summary</w:t>
      </w:r>
      <w:proofErr w:type="gramEnd"/>
      <w:r w:rsidRPr="7ADF01C4">
        <w:rPr>
          <w:b/>
          <w:bCs/>
        </w:rPr>
        <w:t xml:space="preserve"> (150 words) about the nominee (e.g. Their contributions to the broader community and outcomes of this, other awards or recognitions received </w:t>
      </w:r>
      <w:r w:rsidR="0D4A13FC" w:rsidRPr="7ADF01C4">
        <w:rPr>
          <w:b/>
          <w:bCs/>
        </w:rPr>
        <w:t>etc.</w:t>
      </w:r>
      <w:r w:rsidRPr="7ADF01C4">
        <w:rPr>
          <w:b/>
          <w:bCs/>
        </w:rPr>
        <w:t>).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240C62" w14:paraId="1DECAA22" w14:textId="77777777" w:rsidTr="7ADF01C4">
        <w:trPr>
          <w:trHeight w:val="3225"/>
        </w:trPr>
        <w:tc>
          <w:tcPr>
            <w:tcW w:w="9021" w:type="dxa"/>
          </w:tcPr>
          <w:p w14:paraId="13F7A11E" w14:textId="77777777" w:rsidR="00240C62" w:rsidRDefault="00240C62" w:rsidP="00240C62"/>
        </w:tc>
      </w:tr>
    </w:tbl>
    <w:p w14:paraId="5D16022C" w14:textId="3FE48C39" w:rsidR="7ADF01C4" w:rsidRDefault="7ADF01C4" w:rsidP="7ADF01C4">
      <w:pPr>
        <w:rPr>
          <w:b/>
          <w:bCs/>
        </w:rPr>
      </w:pPr>
    </w:p>
    <w:p w14:paraId="03FBFF34" w14:textId="77777777" w:rsidR="00BD1C07" w:rsidRDefault="00BD1C07" w:rsidP="7ADF01C4">
      <w:pPr>
        <w:rPr>
          <w:b/>
          <w:bCs/>
        </w:rPr>
      </w:pPr>
    </w:p>
    <w:p w14:paraId="2584394C" w14:textId="1E217634" w:rsidR="7C918308" w:rsidRDefault="7C918308" w:rsidP="7C918308">
      <w:pPr>
        <w:rPr>
          <w:b/>
          <w:bCs/>
        </w:rPr>
      </w:pPr>
    </w:p>
    <w:p w14:paraId="53B695F0" w14:textId="31081946" w:rsidR="00240C62" w:rsidRPr="00240C62" w:rsidRDefault="3D2E5A8A" w:rsidP="7ADF01C4">
      <w:pPr>
        <w:rPr>
          <w:b/>
          <w:bCs/>
        </w:rPr>
      </w:pPr>
      <w:r w:rsidRPr="7ADF01C4">
        <w:rPr>
          <w:b/>
          <w:bCs/>
        </w:rPr>
        <w:lastRenderedPageBreak/>
        <w:t>Nominator Details:</w:t>
      </w:r>
    </w:p>
    <w:p w14:paraId="6B348839" w14:textId="77777777" w:rsidR="00240C62" w:rsidRDefault="00240C62" w:rsidP="003917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240C62" w14:paraId="0DBF8456" w14:textId="77777777" w:rsidTr="7ADF01C4">
        <w:tc>
          <w:tcPr>
            <w:tcW w:w="2405" w:type="dxa"/>
            <w:shd w:val="clear" w:color="auto" w:fill="F2F2F2" w:themeFill="background1" w:themeFillShade="F2"/>
          </w:tcPr>
          <w:p w14:paraId="00C9A2DA" w14:textId="454DD6D5" w:rsidR="00240C62" w:rsidRDefault="00240C62" w:rsidP="003917EF">
            <w:r>
              <w:t>Name:</w:t>
            </w:r>
          </w:p>
        </w:tc>
        <w:tc>
          <w:tcPr>
            <w:tcW w:w="6611" w:type="dxa"/>
            <w:shd w:val="clear" w:color="auto" w:fill="F2F2F2" w:themeFill="background1" w:themeFillShade="F2"/>
          </w:tcPr>
          <w:p w14:paraId="52792CFB" w14:textId="03E66F0D" w:rsidR="00240C62" w:rsidRDefault="00240C62" w:rsidP="003917EF">
            <w:r>
              <w:br/>
            </w:r>
          </w:p>
        </w:tc>
      </w:tr>
      <w:tr w:rsidR="00240C62" w14:paraId="24AAD2D4" w14:textId="77777777" w:rsidTr="7ADF01C4">
        <w:tc>
          <w:tcPr>
            <w:tcW w:w="2405" w:type="dxa"/>
            <w:shd w:val="clear" w:color="auto" w:fill="F2F2F2" w:themeFill="background1" w:themeFillShade="F2"/>
          </w:tcPr>
          <w:p w14:paraId="07448C72" w14:textId="2D30DDAC" w:rsidR="00240C62" w:rsidRDefault="00240C62" w:rsidP="003917EF">
            <w:r>
              <w:t>Address:</w:t>
            </w:r>
          </w:p>
        </w:tc>
        <w:tc>
          <w:tcPr>
            <w:tcW w:w="6611" w:type="dxa"/>
            <w:shd w:val="clear" w:color="auto" w:fill="F2F2F2" w:themeFill="background1" w:themeFillShade="F2"/>
          </w:tcPr>
          <w:p w14:paraId="6BCCA38A" w14:textId="1E840537" w:rsidR="00240C62" w:rsidRDefault="00240C62" w:rsidP="003917EF">
            <w:r>
              <w:br/>
            </w:r>
          </w:p>
        </w:tc>
      </w:tr>
      <w:tr w:rsidR="00240C62" w14:paraId="6FEF8432" w14:textId="77777777" w:rsidTr="7ADF01C4">
        <w:tc>
          <w:tcPr>
            <w:tcW w:w="2405" w:type="dxa"/>
            <w:shd w:val="clear" w:color="auto" w:fill="F2F2F2" w:themeFill="background1" w:themeFillShade="F2"/>
          </w:tcPr>
          <w:p w14:paraId="4866E5DB" w14:textId="1E4E4523" w:rsidR="00240C62" w:rsidRDefault="00240C62" w:rsidP="003917EF">
            <w:r>
              <w:t>Phone:</w:t>
            </w:r>
          </w:p>
        </w:tc>
        <w:tc>
          <w:tcPr>
            <w:tcW w:w="6611" w:type="dxa"/>
            <w:shd w:val="clear" w:color="auto" w:fill="F2F2F2" w:themeFill="background1" w:themeFillShade="F2"/>
          </w:tcPr>
          <w:p w14:paraId="2E8CF068" w14:textId="3DB757FC" w:rsidR="00240C62" w:rsidRDefault="00240C62" w:rsidP="003917EF">
            <w:r>
              <w:br/>
            </w:r>
          </w:p>
        </w:tc>
      </w:tr>
      <w:tr w:rsidR="00240C62" w14:paraId="0781E77F" w14:textId="77777777" w:rsidTr="7ADF01C4">
        <w:tc>
          <w:tcPr>
            <w:tcW w:w="2405" w:type="dxa"/>
            <w:shd w:val="clear" w:color="auto" w:fill="F2F2F2" w:themeFill="background1" w:themeFillShade="F2"/>
          </w:tcPr>
          <w:p w14:paraId="52AF57C4" w14:textId="32329C43" w:rsidR="00240C62" w:rsidRDefault="00240C62" w:rsidP="003917EF">
            <w:r>
              <w:t>Email:</w:t>
            </w:r>
          </w:p>
        </w:tc>
        <w:tc>
          <w:tcPr>
            <w:tcW w:w="6611" w:type="dxa"/>
            <w:shd w:val="clear" w:color="auto" w:fill="F2F2F2" w:themeFill="background1" w:themeFillShade="F2"/>
          </w:tcPr>
          <w:p w14:paraId="2BC6DFBC" w14:textId="0336136F" w:rsidR="00240C62" w:rsidRDefault="00240C62" w:rsidP="003917EF">
            <w:r>
              <w:br/>
            </w:r>
          </w:p>
        </w:tc>
      </w:tr>
      <w:tr w:rsidR="00240C62" w14:paraId="75DB163D" w14:textId="77777777" w:rsidTr="7ADF01C4">
        <w:tc>
          <w:tcPr>
            <w:tcW w:w="2405" w:type="dxa"/>
            <w:shd w:val="clear" w:color="auto" w:fill="F2F2F2" w:themeFill="background1" w:themeFillShade="F2"/>
          </w:tcPr>
          <w:p w14:paraId="1D9AAF75" w14:textId="08BAEF7D" w:rsidR="00240C62" w:rsidRDefault="00240C62" w:rsidP="003917EF">
            <w:r>
              <w:t>Is the nominee aware of their nomination?</w:t>
            </w:r>
          </w:p>
        </w:tc>
        <w:tc>
          <w:tcPr>
            <w:tcW w:w="6611" w:type="dxa"/>
            <w:shd w:val="clear" w:color="auto" w:fill="F2F2F2" w:themeFill="background1" w:themeFillShade="F2"/>
          </w:tcPr>
          <w:p w14:paraId="5249D772" w14:textId="4FEDD382" w:rsidR="00240C62" w:rsidRDefault="00240C62" w:rsidP="003917EF">
            <w:r>
              <w:br/>
            </w:r>
          </w:p>
        </w:tc>
      </w:tr>
    </w:tbl>
    <w:p w14:paraId="5182F06D" w14:textId="77777777" w:rsidR="00240C62" w:rsidRDefault="00240C62" w:rsidP="003917EF"/>
    <w:p w14:paraId="7D52606D" w14:textId="57C4ECFD" w:rsidR="00240C62" w:rsidRDefault="00240C62" w:rsidP="003917EF">
      <w:r>
        <w:t>I acknowledge that my nomination will be assessed by Council and relevant Australia Day Award Committees, in which they may request supporting documentation to support the nomination.</w:t>
      </w:r>
    </w:p>
    <w:p w14:paraId="3A80B903" w14:textId="77777777" w:rsidR="00240C62" w:rsidRDefault="00240C62" w:rsidP="003917EF"/>
    <w:p w14:paraId="425A6733" w14:textId="77777777" w:rsidR="00240C62" w:rsidRDefault="00240C62" w:rsidP="003917EF"/>
    <w:p w14:paraId="3D6D893F" w14:textId="77777777" w:rsidR="00240C62" w:rsidRDefault="00240C62" w:rsidP="003917EF"/>
    <w:p w14:paraId="7912BA5E" w14:textId="1F6A7BFE" w:rsidR="00240C62" w:rsidRPr="00240C62" w:rsidRDefault="00240C62" w:rsidP="003917EF">
      <w:pPr>
        <w:rPr>
          <w:b/>
          <w:bCs/>
        </w:rPr>
      </w:pPr>
      <w:r w:rsidRPr="00240C62">
        <w:rPr>
          <w:b/>
          <w:bCs/>
        </w:rPr>
        <w:t>Signature:</w:t>
      </w:r>
      <w:r w:rsidRPr="00240C62">
        <w:rPr>
          <w:b/>
          <w:bCs/>
        </w:rPr>
        <w:tab/>
      </w:r>
      <w:r w:rsidRPr="00240C62">
        <w:rPr>
          <w:b/>
          <w:bCs/>
        </w:rPr>
        <w:tab/>
      </w:r>
      <w:r w:rsidRPr="00240C62">
        <w:rPr>
          <w:b/>
          <w:bCs/>
        </w:rPr>
        <w:tab/>
      </w:r>
      <w:r w:rsidRPr="00240C62">
        <w:rPr>
          <w:b/>
          <w:bCs/>
        </w:rPr>
        <w:tab/>
      </w:r>
      <w:r w:rsidRPr="00240C62">
        <w:rPr>
          <w:b/>
          <w:bCs/>
        </w:rPr>
        <w:tab/>
      </w:r>
      <w:r w:rsidRPr="00240C62">
        <w:rPr>
          <w:b/>
          <w:bCs/>
        </w:rPr>
        <w:tab/>
      </w:r>
      <w:r w:rsidRPr="00240C62">
        <w:rPr>
          <w:b/>
          <w:bCs/>
        </w:rPr>
        <w:tab/>
        <w:t>Date:</w:t>
      </w:r>
    </w:p>
    <w:p w14:paraId="20D4E760" w14:textId="64820532" w:rsidR="005BF1DE" w:rsidRPr="00104731" w:rsidRDefault="00240C62" w:rsidP="7ADF01C4">
      <w:r>
        <w:br/>
      </w:r>
      <w:r>
        <w:br/>
      </w:r>
      <w:r w:rsidR="3D2E5A8A">
        <w:t xml:space="preserve">To submit this form, please email it to </w:t>
      </w:r>
      <w:hyperlink r:id="rId10">
        <w:r w:rsidR="3D2E5A8A" w:rsidRPr="7ADF01C4">
          <w:rPr>
            <w:rStyle w:val="Hyperlink"/>
          </w:rPr>
          <w:t>info@towong.vic.gov.au</w:t>
        </w:r>
      </w:hyperlink>
      <w:r w:rsidR="3D2E5A8A">
        <w:t xml:space="preserve"> or deliver it in person to one of our Council offices. If you require further assistance,</w:t>
      </w:r>
      <w:r w:rsidR="40265300">
        <w:t xml:space="preserve"> </w:t>
      </w:r>
      <w:r w:rsidR="3D2E5A8A">
        <w:t xml:space="preserve">contact us </w:t>
      </w:r>
      <w:r w:rsidR="43BEC6C1">
        <w:t>on</w:t>
      </w:r>
      <w:r w:rsidR="3D2E5A8A">
        <w:t xml:space="preserve"> 1300 365 222 or visit our website at www.towong.vic.gov.au for more information.</w:t>
      </w:r>
    </w:p>
    <w:sectPr w:rsidR="005BF1DE" w:rsidRPr="00104731" w:rsidSect="00B25E3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0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220E4" w14:textId="77777777" w:rsidR="00D63243" w:rsidRDefault="00D63243" w:rsidP="008A1F51">
      <w:r>
        <w:separator/>
      </w:r>
    </w:p>
  </w:endnote>
  <w:endnote w:type="continuationSeparator" w:id="0">
    <w:p w14:paraId="1526C05D" w14:textId="77777777" w:rsidR="00D63243" w:rsidRDefault="00D63243" w:rsidP="008A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19817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FBA18A" w14:textId="6891430F" w:rsidR="0061049F" w:rsidRDefault="00240C62" w:rsidP="00240C62">
        <w:pPr>
          <w:pStyle w:val="Footer"/>
          <w:pBdr>
            <w:top w:val="single" w:sz="4" w:space="1" w:color="auto"/>
          </w:pBdr>
        </w:pPr>
        <w:r w:rsidRPr="00240C62">
          <w:rPr>
            <w:i/>
            <w:iCs/>
          </w:rPr>
          <w:t>Australian Day Award Nomination Form</w:t>
        </w:r>
        <w:r>
          <w:rPr>
            <w:i/>
            <w:iCs/>
          </w:rPr>
          <w:tab/>
        </w:r>
        <w:r>
          <w:rPr>
            <w:i/>
            <w:iCs/>
          </w:rPr>
          <w:tab/>
        </w:r>
        <w:r w:rsidR="0061049F">
          <w:fldChar w:fldCharType="begin"/>
        </w:r>
        <w:r w:rsidR="0061049F">
          <w:instrText xml:space="preserve"> PAGE  \* Arabic  \* MERGEFORMAT </w:instrText>
        </w:r>
        <w:r w:rsidR="0061049F">
          <w:fldChar w:fldCharType="separate"/>
        </w:r>
        <w:r w:rsidR="007A3F7C">
          <w:rPr>
            <w:noProof/>
          </w:rPr>
          <w:t>2</w:t>
        </w:r>
        <w:r w:rsidR="0061049F">
          <w:fldChar w:fldCharType="end"/>
        </w:r>
        <w:r w:rsidR="00CC592C">
          <w:t xml:space="preserve"> </w:t>
        </w:r>
        <w:r w:rsidR="0061049F">
          <w:rPr>
            <w:noProof/>
          </w:rPr>
          <w:t>of</w:t>
        </w:r>
        <w:r w:rsidR="00CC592C">
          <w:rPr>
            <w:noProof/>
          </w:rPr>
          <w:t xml:space="preserve"> </w:t>
        </w:r>
        <w:r w:rsidR="0061049F">
          <w:rPr>
            <w:noProof/>
          </w:rPr>
          <w:fldChar w:fldCharType="begin"/>
        </w:r>
        <w:r w:rsidR="0061049F">
          <w:rPr>
            <w:noProof/>
          </w:rPr>
          <w:instrText xml:space="preserve"> SECTIONPAGES  \* Arabic  \* MERGEFORMAT </w:instrText>
        </w:r>
        <w:r w:rsidR="0061049F">
          <w:rPr>
            <w:noProof/>
          </w:rPr>
          <w:fldChar w:fldCharType="separate"/>
        </w:r>
        <w:r w:rsidR="00104731">
          <w:rPr>
            <w:noProof/>
          </w:rPr>
          <w:t>2</w:t>
        </w:r>
        <w:r w:rsidR="0061049F">
          <w:rPr>
            <w:noProof/>
          </w:rPr>
          <w:fldChar w:fldCharType="end"/>
        </w:r>
      </w:p>
    </w:sdtContent>
  </w:sdt>
  <w:p w14:paraId="22713261" w14:textId="77777777" w:rsidR="003C4289" w:rsidRPr="00932132" w:rsidRDefault="003C4289" w:rsidP="008A1F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894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43AEDF" w14:textId="06F83795" w:rsidR="00CC592C" w:rsidRDefault="00240C62" w:rsidP="00240C62">
        <w:pPr>
          <w:pStyle w:val="Footer"/>
          <w:pBdr>
            <w:top w:val="single" w:sz="4" w:space="1" w:color="auto"/>
          </w:pBdr>
          <w:rPr>
            <w:noProof/>
          </w:rPr>
        </w:pPr>
        <w:r w:rsidRPr="00240C62">
          <w:rPr>
            <w:i/>
            <w:iCs/>
          </w:rPr>
          <w:t>Australian Day Award Nomination For</w:t>
        </w:r>
        <w:r w:rsidR="00104731">
          <w:rPr>
            <w:i/>
            <w:iCs/>
          </w:rPr>
          <w:t>m</w:t>
        </w:r>
        <w:r>
          <w:tab/>
        </w:r>
        <w:r>
          <w:tab/>
        </w:r>
        <w:r w:rsidR="00CC592C">
          <w:fldChar w:fldCharType="begin"/>
        </w:r>
        <w:r w:rsidR="00CC592C">
          <w:instrText xml:space="preserve"> PAGE  \* Arabic  \* MERGEFORMAT </w:instrText>
        </w:r>
        <w:r w:rsidR="00CC592C">
          <w:fldChar w:fldCharType="separate"/>
        </w:r>
        <w:r w:rsidR="002F3547">
          <w:rPr>
            <w:noProof/>
          </w:rPr>
          <w:t>1</w:t>
        </w:r>
        <w:r w:rsidR="00CC592C">
          <w:fldChar w:fldCharType="end"/>
        </w:r>
        <w:r w:rsidR="00CC592C">
          <w:t xml:space="preserve"> </w:t>
        </w:r>
        <w:r w:rsidR="00CC592C">
          <w:rPr>
            <w:noProof/>
          </w:rPr>
          <w:t xml:space="preserve">of </w:t>
        </w:r>
        <w:r w:rsidR="00CC592C">
          <w:rPr>
            <w:noProof/>
          </w:rPr>
          <w:fldChar w:fldCharType="begin"/>
        </w:r>
        <w:r w:rsidR="00CC592C">
          <w:rPr>
            <w:noProof/>
          </w:rPr>
          <w:instrText xml:space="preserve"> SECTIONPAGES  \* Arabic  \* MERGEFORMAT </w:instrText>
        </w:r>
        <w:r w:rsidR="00CC592C">
          <w:rPr>
            <w:noProof/>
          </w:rPr>
          <w:fldChar w:fldCharType="separate"/>
        </w:r>
        <w:r w:rsidR="00104731">
          <w:rPr>
            <w:noProof/>
          </w:rPr>
          <w:t>2</w:t>
        </w:r>
        <w:r w:rsidR="00CC592C">
          <w:rPr>
            <w:noProof/>
          </w:rPr>
          <w:fldChar w:fldCharType="end"/>
        </w:r>
      </w:p>
    </w:sdtContent>
  </w:sdt>
  <w:p w14:paraId="42988411" w14:textId="77777777" w:rsidR="00CC592C" w:rsidRDefault="00CC592C" w:rsidP="00240C62">
    <w:pPr>
      <w:pStyle w:val="Footer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B4DF" w14:textId="77777777" w:rsidR="00D63243" w:rsidRDefault="00D63243" w:rsidP="008A1F51">
      <w:r>
        <w:separator/>
      </w:r>
    </w:p>
  </w:footnote>
  <w:footnote w:type="continuationSeparator" w:id="0">
    <w:p w14:paraId="439281E0" w14:textId="77777777" w:rsidR="00D63243" w:rsidRDefault="00D63243" w:rsidP="008A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012CC9C" w14:paraId="74FC5261" w14:textId="77777777" w:rsidTr="2012CC9C">
      <w:trPr>
        <w:trHeight w:val="300"/>
      </w:trPr>
      <w:tc>
        <w:tcPr>
          <w:tcW w:w="3005" w:type="dxa"/>
        </w:tcPr>
        <w:p w14:paraId="605C5435" w14:textId="2ADFFA7D" w:rsidR="2012CC9C" w:rsidRDefault="2012CC9C" w:rsidP="2012CC9C">
          <w:pPr>
            <w:pStyle w:val="Header"/>
            <w:ind w:left="-115"/>
          </w:pPr>
        </w:p>
      </w:tc>
      <w:tc>
        <w:tcPr>
          <w:tcW w:w="3005" w:type="dxa"/>
        </w:tcPr>
        <w:p w14:paraId="25F2B965" w14:textId="2F6E4C6F" w:rsidR="2012CC9C" w:rsidRDefault="2012CC9C" w:rsidP="2012CC9C">
          <w:pPr>
            <w:pStyle w:val="Header"/>
            <w:jc w:val="center"/>
          </w:pPr>
        </w:p>
      </w:tc>
      <w:tc>
        <w:tcPr>
          <w:tcW w:w="3005" w:type="dxa"/>
        </w:tcPr>
        <w:p w14:paraId="0C57EDA3" w14:textId="2C6D37A5" w:rsidR="2012CC9C" w:rsidRDefault="2012CC9C" w:rsidP="2012CC9C">
          <w:pPr>
            <w:pStyle w:val="Header"/>
            <w:ind w:right="-115"/>
            <w:jc w:val="right"/>
          </w:pPr>
        </w:p>
      </w:tc>
    </w:tr>
  </w:tbl>
  <w:p w14:paraId="69838B78" w14:textId="7495B5CA" w:rsidR="2012CC9C" w:rsidRDefault="2012CC9C" w:rsidP="2012CC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D2FD" w14:textId="77777777" w:rsidR="00B25E37" w:rsidRDefault="00B25E37" w:rsidP="00B25E37">
    <w:pPr>
      <w:pStyle w:val="Header"/>
      <w:ind w:left="-1418"/>
    </w:pPr>
    <w:r>
      <w:rPr>
        <w:noProof/>
        <w:lang w:val="en-AU" w:eastAsia="en-AU" w:bidi="ar-SA"/>
      </w:rPr>
      <w:drawing>
        <wp:inline distT="0" distB="0" distL="0" distR="0" wp14:anchorId="527A7ACC" wp14:editId="3FC5CB10">
          <wp:extent cx="7534275" cy="1809750"/>
          <wp:effectExtent l="19050" t="0" r="9525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wongshire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000"/>
                  <a:stretch>
                    <a:fillRect/>
                  </a:stretch>
                </pic:blipFill>
                <pic:spPr>
                  <a:xfrm>
                    <a:off x="0" y="0"/>
                    <a:ext cx="7534275" cy="1809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E848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74FF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2E80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2881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56F4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12CFC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0098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7075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1AAB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AE76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040FB"/>
    <w:multiLevelType w:val="hybridMultilevel"/>
    <w:tmpl w:val="29DE7380"/>
    <w:lvl w:ilvl="0" w:tplc="F30CD4EC">
      <w:start w:val="1"/>
      <w:numFmt w:val="bullet"/>
      <w:pStyle w:val="BulletPoint3"/>
      <w:lvlText w:val=""/>
      <w:lvlJc w:val="left"/>
      <w:pPr>
        <w:ind w:left="168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1ED754CA"/>
    <w:multiLevelType w:val="hybridMultilevel"/>
    <w:tmpl w:val="2CC4E1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881599"/>
    <w:multiLevelType w:val="hybridMultilevel"/>
    <w:tmpl w:val="91CCE41A"/>
    <w:lvl w:ilvl="0" w:tplc="6AF25652">
      <w:start w:val="1"/>
      <w:numFmt w:val="decimal"/>
      <w:pStyle w:val="NumberedList1"/>
      <w:lvlText w:val="%1."/>
      <w:lvlJc w:val="left"/>
      <w:pPr>
        <w:ind w:left="644" w:hanging="360"/>
      </w:pPr>
      <w:rPr>
        <w:rFonts w:hint="default"/>
      </w:rPr>
    </w:lvl>
    <w:lvl w:ilvl="1" w:tplc="16E8049C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72850"/>
    <w:multiLevelType w:val="hybridMultilevel"/>
    <w:tmpl w:val="69EE708A"/>
    <w:lvl w:ilvl="0" w:tplc="FF6440B6">
      <w:start w:val="1"/>
      <w:numFmt w:val="lowerLetter"/>
      <w:pStyle w:val="NumberedList2"/>
      <w:lvlText w:val="%1."/>
      <w:lvlJc w:val="lef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91F67A0"/>
    <w:multiLevelType w:val="hybridMultilevel"/>
    <w:tmpl w:val="8620F96A"/>
    <w:lvl w:ilvl="0" w:tplc="9E407096">
      <w:start w:val="1"/>
      <w:numFmt w:val="lowerRoman"/>
      <w:pStyle w:val="NumberedList3"/>
      <w:lvlText w:val="%1."/>
      <w:lvlJc w:val="righ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C784BBC"/>
    <w:multiLevelType w:val="hybridMultilevel"/>
    <w:tmpl w:val="368C25B0"/>
    <w:lvl w:ilvl="0" w:tplc="1EE80F8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30AFF0">
      <w:start w:val="1"/>
      <w:numFmt w:val="bullet"/>
      <w:pStyle w:val="Bulletpoin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D04D2A"/>
    <w:multiLevelType w:val="hybridMultilevel"/>
    <w:tmpl w:val="0D083546"/>
    <w:lvl w:ilvl="0" w:tplc="872ACA34">
      <w:start w:val="1"/>
      <w:numFmt w:val="bullet"/>
      <w:pStyle w:val="BulletPoint1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02010447">
    <w:abstractNumId w:val="15"/>
  </w:num>
  <w:num w:numId="2" w16cid:durableId="1584413021">
    <w:abstractNumId w:val="12"/>
  </w:num>
  <w:num w:numId="3" w16cid:durableId="314185158">
    <w:abstractNumId w:val="16"/>
  </w:num>
  <w:num w:numId="4" w16cid:durableId="198519619">
    <w:abstractNumId w:val="10"/>
  </w:num>
  <w:num w:numId="5" w16cid:durableId="338394187">
    <w:abstractNumId w:val="13"/>
  </w:num>
  <w:num w:numId="6" w16cid:durableId="174081967">
    <w:abstractNumId w:val="14"/>
  </w:num>
  <w:num w:numId="7" w16cid:durableId="1533805904">
    <w:abstractNumId w:val="9"/>
  </w:num>
  <w:num w:numId="8" w16cid:durableId="297298074">
    <w:abstractNumId w:val="7"/>
  </w:num>
  <w:num w:numId="9" w16cid:durableId="409809869">
    <w:abstractNumId w:val="6"/>
  </w:num>
  <w:num w:numId="10" w16cid:durableId="1325353257">
    <w:abstractNumId w:val="5"/>
  </w:num>
  <w:num w:numId="11" w16cid:durableId="1831797813">
    <w:abstractNumId w:val="4"/>
  </w:num>
  <w:num w:numId="12" w16cid:durableId="281545278">
    <w:abstractNumId w:val="8"/>
  </w:num>
  <w:num w:numId="13" w16cid:durableId="28603227">
    <w:abstractNumId w:val="3"/>
  </w:num>
  <w:num w:numId="14" w16cid:durableId="1318269705">
    <w:abstractNumId w:val="2"/>
  </w:num>
  <w:num w:numId="15" w16cid:durableId="205413013">
    <w:abstractNumId w:val="1"/>
  </w:num>
  <w:num w:numId="16" w16cid:durableId="2103183563">
    <w:abstractNumId w:val="0"/>
  </w:num>
  <w:num w:numId="17" w16cid:durableId="18209040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DC"/>
    <w:rsid w:val="00011FB6"/>
    <w:rsid w:val="00021528"/>
    <w:rsid w:val="00033B7B"/>
    <w:rsid w:val="0004614C"/>
    <w:rsid w:val="00052C5A"/>
    <w:rsid w:val="00064578"/>
    <w:rsid w:val="00074294"/>
    <w:rsid w:val="000B2A8A"/>
    <w:rsid w:val="000E791A"/>
    <w:rsid w:val="00104731"/>
    <w:rsid w:val="00181528"/>
    <w:rsid w:val="001A2482"/>
    <w:rsid w:val="001D7BAD"/>
    <w:rsid w:val="00240C62"/>
    <w:rsid w:val="002510DF"/>
    <w:rsid w:val="00284BC8"/>
    <w:rsid w:val="00284EA3"/>
    <w:rsid w:val="002A0621"/>
    <w:rsid w:val="002F3547"/>
    <w:rsid w:val="00346A7E"/>
    <w:rsid w:val="00385574"/>
    <w:rsid w:val="003917EF"/>
    <w:rsid w:val="003C4289"/>
    <w:rsid w:val="00416715"/>
    <w:rsid w:val="00442867"/>
    <w:rsid w:val="00451A5A"/>
    <w:rsid w:val="004575E2"/>
    <w:rsid w:val="0047516D"/>
    <w:rsid w:val="0048253B"/>
    <w:rsid w:val="004B0A50"/>
    <w:rsid w:val="004F19DD"/>
    <w:rsid w:val="0059528C"/>
    <w:rsid w:val="005BF1DE"/>
    <w:rsid w:val="0061049F"/>
    <w:rsid w:val="00621430"/>
    <w:rsid w:val="00622A62"/>
    <w:rsid w:val="00687830"/>
    <w:rsid w:val="006E2EE1"/>
    <w:rsid w:val="006F1A8D"/>
    <w:rsid w:val="007137D6"/>
    <w:rsid w:val="007A3F7C"/>
    <w:rsid w:val="00810F07"/>
    <w:rsid w:val="00854CE8"/>
    <w:rsid w:val="00856B9C"/>
    <w:rsid w:val="008A1F51"/>
    <w:rsid w:val="00932132"/>
    <w:rsid w:val="00941F9B"/>
    <w:rsid w:val="00960C50"/>
    <w:rsid w:val="00983918"/>
    <w:rsid w:val="00A01D1D"/>
    <w:rsid w:val="00A55784"/>
    <w:rsid w:val="00A86D66"/>
    <w:rsid w:val="00A93D81"/>
    <w:rsid w:val="00AA0154"/>
    <w:rsid w:val="00AA2D6E"/>
    <w:rsid w:val="00AE033D"/>
    <w:rsid w:val="00AF0CB1"/>
    <w:rsid w:val="00B25E37"/>
    <w:rsid w:val="00B4A98F"/>
    <w:rsid w:val="00B64A5B"/>
    <w:rsid w:val="00B97E18"/>
    <w:rsid w:val="00BC6EE5"/>
    <w:rsid w:val="00BD1C07"/>
    <w:rsid w:val="00BE573E"/>
    <w:rsid w:val="00C13B1D"/>
    <w:rsid w:val="00C30D5C"/>
    <w:rsid w:val="00C64304"/>
    <w:rsid w:val="00C7383F"/>
    <w:rsid w:val="00C779BB"/>
    <w:rsid w:val="00CC592C"/>
    <w:rsid w:val="00CF2DD6"/>
    <w:rsid w:val="00D231DE"/>
    <w:rsid w:val="00D30C96"/>
    <w:rsid w:val="00D57387"/>
    <w:rsid w:val="00D63243"/>
    <w:rsid w:val="00DB39AC"/>
    <w:rsid w:val="00DF7BDC"/>
    <w:rsid w:val="00E03EE5"/>
    <w:rsid w:val="00E27495"/>
    <w:rsid w:val="00E27DDB"/>
    <w:rsid w:val="00E53AE9"/>
    <w:rsid w:val="00E6305D"/>
    <w:rsid w:val="00E95D76"/>
    <w:rsid w:val="00EE748B"/>
    <w:rsid w:val="00EF45D6"/>
    <w:rsid w:val="00F25521"/>
    <w:rsid w:val="00F57779"/>
    <w:rsid w:val="00F91040"/>
    <w:rsid w:val="00F9724D"/>
    <w:rsid w:val="00FF562B"/>
    <w:rsid w:val="00FF642D"/>
    <w:rsid w:val="0D4A13FC"/>
    <w:rsid w:val="14D80B4C"/>
    <w:rsid w:val="2012CC9C"/>
    <w:rsid w:val="2C5EEF66"/>
    <w:rsid w:val="30B14C1B"/>
    <w:rsid w:val="3D2E5A8A"/>
    <w:rsid w:val="40265300"/>
    <w:rsid w:val="43BEC6C1"/>
    <w:rsid w:val="461B174B"/>
    <w:rsid w:val="7048619E"/>
    <w:rsid w:val="76EE4496"/>
    <w:rsid w:val="7ADF01C4"/>
    <w:rsid w:val="7C918308"/>
    <w:rsid w:val="7F16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C27A89"/>
  <w15:docId w15:val="{F61AFA0E-FE75-42DA-B639-E69A29D2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9DD"/>
    <w:pPr>
      <w:spacing w:after="0" w:line="240" w:lineRule="auto"/>
    </w:pPr>
    <w:rPr>
      <w:rFonts w:ascii="Segoe UI" w:hAnsi="Segoe UI" w:cs="Segoe UI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7495"/>
    <w:pPr>
      <w:keepNext/>
      <w:pBdr>
        <w:bottom w:val="single" w:sz="4" w:space="1" w:color="auto"/>
      </w:pBdr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1F5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color w:val="548DD4" w:themeColor="text2" w:themeTint="99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062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1F51"/>
    <w:pPr>
      <w:keepNext/>
      <w:spacing w:before="240" w:after="60"/>
      <w:outlineLvl w:val="3"/>
    </w:pPr>
    <w:rPr>
      <w:b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A2D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D6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D6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D6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D6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D66"/>
    <w:pPr>
      <w:tabs>
        <w:tab w:val="left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6D66"/>
    <w:rPr>
      <w:rFonts w:ascii="Segoe UI" w:hAnsi="Segoe UI" w:cs="Segoe U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46A7E"/>
    <w:pPr>
      <w:tabs>
        <w:tab w:val="right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46A7E"/>
    <w:rPr>
      <w:rFonts w:ascii="Segoe UI" w:hAnsi="Segoe UI" w:cs="Segoe UI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D7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27495"/>
    <w:rPr>
      <w:rFonts w:asciiTheme="majorHAnsi" w:eastAsiaTheme="majorEastAsia" w:hAnsiTheme="majorHAnsi" w:cs="Segoe UI"/>
      <w:b/>
      <w:bCs/>
      <w:kern w:val="32"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AA2D6E"/>
    <w:rPr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8A1F51"/>
    <w:pPr>
      <w:numPr>
        <w:numId w:val="1"/>
      </w:numPr>
      <w:ind w:left="681" w:hanging="397"/>
      <w:contextualSpacing/>
    </w:pPr>
  </w:style>
  <w:style w:type="table" w:styleId="TableGrid">
    <w:name w:val="Table Grid"/>
    <w:basedOn w:val="TableNormal"/>
    <w:uiPriority w:val="59"/>
    <w:rsid w:val="00A86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A1F51"/>
    <w:rPr>
      <w:rFonts w:asciiTheme="majorHAnsi" w:eastAsiaTheme="majorEastAsia" w:hAnsiTheme="majorHAnsi" w:cstheme="majorBidi"/>
      <w:b/>
      <w:bCs/>
      <w:iCs/>
      <w:color w:val="548DD4" w:themeColor="text2" w:themeTint="99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A0621"/>
    <w:rPr>
      <w:rFonts w:asciiTheme="majorHAnsi" w:eastAsiaTheme="majorEastAsia" w:hAnsiTheme="majorHAnsi" w:cstheme="majorBidi"/>
      <w:b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8A1F51"/>
    <w:rPr>
      <w:bCs/>
      <w:sz w:val="20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D6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D6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D6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D6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A1F51"/>
    <w:rPr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F51"/>
    <w:rPr>
      <w:rFonts w:ascii="Segoe UI" w:hAnsi="Segoe UI" w:cs="Segoe UI"/>
      <w:b/>
      <w:sz w:val="56"/>
      <w:szCs w:val="56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E27495"/>
    <w:pPr>
      <w:spacing w:before="0" w:after="0"/>
    </w:pPr>
    <w:rPr>
      <w:rFonts w:ascii="Segoe UI" w:hAnsi="Segoe UI"/>
      <w:b w:val="0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E27495"/>
    <w:rPr>
      <w:rFonts w:ascii="Segoe UI" w:eastAsiaTheme="majorEastAsia" w:hAnsi="Segoe UI" w:cs="Segoe UI"/>
      <w:bCs/>
      <w:kern w:val="32"/>
      <w:sz w:val="40"/>
      <w:szCs w:val="40"/>
    </w:rPr>
  </w:style>
  <w:style w:type="character" w:styleId="Strong">
    <w:name w:val="Strong"/>
    <w:basedOn w:val="DefaultParagraphFont"/>
    <w:uiPriority w:val="22"/>
    <w:qFormat/>
    <w:rsid w:val="00AA2D6E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AA2D6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A2D6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D6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D6E"/>
    <w:rPr>
      <w:b/>
      <w:i/>
      <w:sz w:val="24"/>
    </w:rPr>
  </w:style>
  <w:style w:type="character" w:styleId="SubtleEmphasis">
    <w:name w:val="Subtle Emphasis"/>
    <w:uiPriority w:val="19"/>
    <w:qFormat/>
    <w:rsid w:val="00AA2D6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A2D6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A2D6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A2D6E"/>
    <w:rPr>
      <w:b/>
      <w:sz w:val="24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2D6E"/>
    <w:pPr>
      <w:outlineLvl w:val="9"/>
    </w:pPr>
  </w:style>
  <w:style w:type="paragraph" w:customStyle="1" w:styleId="PublicDocumentsStatement">
    <w:name w:val="Public Documents Statement"/>
    <w:basedOn w:val="Normal"/>
    <w:next w:val="Normal"/>
    <w:qFormat/>
    <w:rsid w:val="008A1F51"/>
    <w:rPr>
      <w:sz w:val="28"/>
    </w:rPr>
  </w:style>
  <w:style w:type="paragraph" w:customStyle="1" w:styleId="Bulletpoint2">
    <w:name w:val="Bullet point 2"/>
    <w:basedOn w:val="ListParagraph"/>
    <w:qFormat/>
    <w:rsid w:val="00A86D66"/>
    <w:pPr>
      <w:numPr>
        <w:ilvl w:val="1"/>
      </w:numPr>
      <w:ind w:left="964" w:hanging="397"/>
    </w:pPr>
  </w:style>
  <w:style w:type="paragraph" w:customStyle="1" w:styleId="BulletPoint1">
    <w:name w:val="Bullet Point 1"/>
    <w:basedOn w:val="ListParagraph"/>
    <w:qFormat/>
    <w:rsid w:val="008A1F51"/>
    <w:pPr>
      <w:numPr>
        <w:numId w:val="3"/>
      </w:numPr>
      <w:ind w:left="681" w:hanging="397"/>
    </w:pPr>
  </w:style>
  <w:style w:type="paragraph" w:customStyle="1" w:styleId="BulletPoint3">
    <w:name w:val="Bullet Point 3"/>
    <w:basedOn w:val="Bulletpoint2"/>
    <w:qFormat/>
    <w:rsid w:val="00A86D66"/>
    <w:pPr>
      <w:numPr>
        <w:ilvl w:val="0"/>
        <w:numId w:val="4"/>
      </w:numPr>
      <w:ind w:left="1248" w:hanging="397"/>
    </w:pPr>
  </w:style>
  <w:style w:type="paragraph" w:customStyle="1" w:styleId="NumberedList1">
    <w:name w:val="Numbered List 1"/>
    <w:basedOn w:val="ListParagraph"/>
    <w:qFormat/>
    <w:rsid w:val="008A1F51"/>
    <w:pPr>
      <w:numPr>
        <w:numId w:val="2"/>
      </w:numPr>
    </w:pPr>
  </w:style>
  <w:style w:type="paragraph" w:customStyle="1" w:styleId="NumberedList2">
    <w:name w:val="Numbered List 2"/>
    <w:basedOn w:val="ListParagraph"/>
    <w:qFormat/>
    <w:rsid w:val="00A86D66"/>
    <w:pPr>
      <w:numPr>
        <w:numId w:val="5"/>
      </w:numPr>
      <w:ind w:left="964" w:hanging="397"/>
    </w:pPr>
  </w:style>
  <w:style w:type="paragraph" w:customStyle="1" w:styleId="NumberedList3">
    <w:name w:val="Numbered List 3"/>
    <w:basedOn w:val="NumberedList2"/>
    <w:qFormat/>
    <w:rsid w:val="00A86D66"/>
    <w:pPr>
      <w:numPr>
        <w:numId w:val="6"/>
      </w:numPr>
      <w:ind w:left="1248" w:hanging="397"/>
    </w:pPr>
  </w:style>
  <w:style w:type="table" w:styleId="TableGridLight">
    <w:name w:val="Grid Table Light"/>
    <w:basedOn w:val="TableNormal"/>
    <w:uiPriority w:val="40"/>
    <w:rsid w:val="002A062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Segoe UI" w:hAnsi="Segoe UI"/>
        <w:b/>
        <w:color w:val="FFFFFF" w:themeColor="background1"/>
        <w:sz w:val="20"/>
      </w:rPr>
      <w:tblPr/>
      <w:tcPr>
        <w:shd w:val="clear" w:color="auto" w:fill="A6A6A6" w:themeFill="background1" w:themeFillShade="A6"/>
      </w:tcPr>
    </w:tblStylePr>
  </w:style>
  <w:style w:type="paragraph" w:customStyle="1" w:styleId="Heading2PrintedDocuments">
    <w:name w:val="Heading 2 Printed Documents"/>
    <w:basedOn w:val="Heading2"/>
    <w:qFormat/>
    <w:rsid w:val="002A0621"/>
    <w:rPr>
      <w:color w:val="auto"/>
    </w:rPr>
  </w:style>
  <w:style w:type="character" w:styleId="Hyperlink">
    <w:name w:val="Hyperlink"/>
    <w:basedOn w:val="DefaultParagraphFont"/>
    <w:uiPriority w:val="99"/>
    <w:unhideWhenUsed/>
    <w:rsid w:val="00240C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3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nfo@towong.vic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c02\apps\Template\Electronic%20Document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owong Shir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69d5f6-540b-474f-8c6f-32e4f4d3c895" xsi:nil="true"/>
    <lcf76f155ced4ddcb4097134ff3c332f xmlns="e02d3f3b-d9f4-4791-a021-1def442477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BF8C79F596445A0C18ADC06FA47A7" ma:contentTypeVersion="13" ma:contentTypeDescription="Create a new document." ma:contentTypeScope="" ma:versionID="fc0d811019321b85552bb58925b837c4">
  <xsd:schema xmlns:xsd="http://www.w3.org/2001/XMLSchema" xmlns:xs="http://www.w3.org/2001/XMLSchema" xmlns:p="http://schemas.microsoft.com/office/2006/metadata/properties" xmlns:ns2="e02d3f3b-d9f4-4791-a021-1def442477b5" xmlns:ns3="e569d5f6-540b-474f-8c6f-32e4f4d3c895" targetNamespace="http://schemas.microsoft.com/office/2006/metadata/properties" ma:root="true" ma:fieldsID="e5d673ddaebe3ec674e2133791b17842" ns2:_="" ns3:_="">
    <xsd:import namespace="e02d3f3b-d9f4-4791-a021-1def442477b5"/>
    <xsd:import namespace="e569d5f6-540b-474f-8c6f-32e4f4d3c8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d3f3b-d9f4-4791-a021-1def44247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537169-e269-4823-bf59-aba29d04b5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9d5f6-540b-474f-8c6f-32e4f4d3c8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6e0fca-79b8-470b-8136-c0341a4564a8}" ma:internalName="TaxCatchAll" ma:showField="CatchAllData" ma:web="e569d5f6-540b-474f-8c6f-32e4f4d3c8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829DA0-1E50-48D4-8AF4-4352A9D37E66}">
  <ds:schemaRefs>
    <ds:schemaRef ds:uri="http://schemas.microsoft.com/office/2006/metadata/properties"/>
    <ds:schemaRef ds:uri="http://schemas.microsoft.com/office/infopath/2007/PartnerControls"/>
    <ds:schemaRef ds:uri="e569d5f6-540b-474f-8c6f-32e4f4d3c895"/>
    <ds:schemaRef ds:uri="e02d3f3b-d9f4-4791-a021-1def442477b5"/>
  </ds:schemaRefs>
</ds:datastoreItem>
</file>

<file path=customXml/itemProps2.xml><?xml version="1.0" encoding="utf-8"?>
<ds:datastoreItem xmlns:ds="http://schemas.openxmlformats.org/officeDocument/2006/customXml" ds:itemID="{0170E082-89F7-4F76-B76F-26EB8A63D9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30160-67E9-43DF-9A38-9E2FC17BC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2d3f3b-d9f4-4791-a021-1def442477b5"/>
    <ds:schemaRef ds:uri="e569d5f6-540b-474f-8c6f-32e4f4d3c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Electronic Documents Letterhead</Template>
  <TotalTime>2</TotalTime>
  <Pages>2</Pages>
  <Words>207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 Troy</dc:creator>
  <cp:lastModifiedBy>Amon Bradshaw</cp:lastModifiedBy>
  <cp:revision>4</cp:revision>
  <dcterms:created xsi:type="dcterms:W3CDTF">2025-09-17T04:30:00Z</dcterms:created>
  <dcterms:modified xsi:type="dcterms:W3CDTF">2026-09-30T23:44:00Z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0x010100E78BF8C79F596445A0C18ADC06FA47A7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number">
    <vt:lpwstr>, 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GrammarlyDocumentId">
    <vt:lpwstr>d6868fa1-31f2-4a29-9e13-fa487d20096f</vt:lpwstr>
  </property>
</Properties>
</file>